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4C1606D0" w14:textId="77777777" w:rsidTr="002A4ED5">
        <w:tc>
          <w:tcPr>
            <w:tcW w:w="729" w:type="pct"/>
            <w:vAlign w:val="bottom"/>
          </w:tcPr>
          <w:p w14:paraId="0C571A30" w14:textId="605F5937" w:rsidR="002A4ED5" w:rsidRPr="002A4ED5" w:rsidRDefault="001869B4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9465E7" w14:textId="77777777" w:rsidR="002A4ED5" w:rsidRPr="002A4ED5" w:rsidRDefault="002A4ED5" w:rsidP="002A4ED5"/>
        </w:tc>
      </w:tr>
      <w:tr w:rsidR="002A4ED5" w:rsidRPr="002A4ED5" w14:paraId="7C4FAB88" w14:textId="77777777" w:rsidTr="002A4ED5">
        <w:sdt>
          <w:sdtPr>
            <w:id w:val="1692185716"/>
            <w:placeholder>
              <w:docPart w:val="93A36882B7DF4718B28F8A10B3DA627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041046BD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F7666B8" w14:textId="77777777" w:rsidR="002A4ED5" w:rsidRPr="002A4ED5" w:rsidRDefault="002A4ED5" w:rsidP="002A4ED5"/>
        </w:tc>
      </w:tr>
      <w:tr w:rsidR="002A4ED5" w:rsidRPr="002A4ED5" w14:paraId="0275E6FD" w14:textId="77777777" w:rsidTr="002A4ED5">
        <w:sdt>
          <w:sdtPr>
            <w:id w:val="639315362"/>
            <w:placeholder>
              <w:docPart w:val="CCF559B8485E46BFB6E74BDDF29F36D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7748901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CB8A3EF" w14:textId="77777777" w:rsidR="002A4ED5" w:rsidRPr="002A4ED5" w:rsidRDefault="002A4ED5" w:rsidP="002A4ED5"/>
        </w:tc>
      </w:tr>
      <w:tr w:rsidR="002A4ED5" w:rsidRPr="002A4ED5" w14:paraId="389C9D19" w14:textId="77777777" w:rsidTr="002A4ED5">
        <w:sdt>
          <w:sdtPr>
            <w:id w:val="1062217057"/>
            <w:placeholder>
              <w:docPart w:val="FCA848D5BAA54B4C8B8751CD89521E11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002B1F67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605B56" w14:textId="77777777" w:rsidR="002A4ED5" w:rsidRPr="002A4ED5" w:rsidRDefault="002A4ED5" w:rsidP="002A4ED5"/>
        </w:tc>
      </w:tr>
      <w:tr w:rsidR="002A4ED5" w:rsidRPr="002A4ED5" w14:paraId="0790A6A9" w14:textId="77777777" w:rsidTr="002A4ED5">
        <w:sdt>
          <w:sdtPr>
            <w:id w:val="2001543155"/>
            <w:placeholder>
              <w:docPart w:val="19C20580101B4C4E88B4C044F5B27C7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B438DC3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9A26F33" w14:textId="77777777" w:rsidR="002A4ED5" w:rsidRPr="002A4ED5" w:rsidRDefault="002A4ED5" w:rsidP="002A4ED5"/>
        </w:tc>
      </w:tr>
    </w:tbl>
    <w:p w14:paraId="53565E89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039"/>
        <w:gridCol w:w="1858"/>
        <w:gridCol w:w="1619"/>
        <w:gridCol w:w="1438"/>
      </w:tblGrid>
      <w:tr w:rsidR="001869B4" w:rsidRPr="002A4ED5" w14:paraId="6E15C7F8" w14:textId="77777777" w:rsidTr="00F005AF">
        <w:tc>
          <w:tcPr>
            <w:tcW w:w="310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4136E4" w14:textId="17B64075" w:rsidR="001869B4" w:rsidRPr="000213C1" w:rsidRDefault="00F005AF" w:rsidP="00F005AF">
            <w:pPr>
              <w:spacing w:before="0"/>
              <w:rPr>
                <w:rFonts w:ascii="Calibri" w:eastAsia="Calibri" w:hAnsi="Calibri" w:cs="Times New Roman"/>
                <w:b/>
                <w:color w:val="00B050"/>
              </w:rPr>
            </w:pPr>
            <w:r>
              <w:rPr>
                <w:rFonts w:ascii="Calibri" w:eastAsia="Calibri" w:hAnsi="Calibri" w:cs="Times New Roman"/>
                <w:b/>
              </w:rPr>
              <w:t>Cookie Type</w:t>
            </w:r>
          </w:p>
        </w:tc>
        <w:tc>
          <w:tcPr>
            <w:tcW w:w="71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DAFBCE3" w14:textId="08D544A4" w:rsidR="001869B4" w:rsidRPr="002A4ED5" w:rsidRDefault="00F005A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Quantity</w:t>
            </w:r>
          </w:p>
        </w:tc>
        <w:tc>
          <w:tcPr>
            <w:tcW w:w="62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CBE72F" w14:textId="4D7B9EB8" w:rsidR="001869B4" w:rsidRPr="002A4ED5" w:rsidRDefault="00F005A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Price per doz.</w:t>
            </w:r>
          </w:p>
        </w:tc>
        <w:tc>
          <w:tcPr>
            <w:tcW w:w="55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270D7DA" w14:textId="7E026CFB" w:rsidR="001869B4" w:rsidRPr="002A4ED5" w:rsidRDefault="00F005A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Total</w:t>
            </w:r>
          </w:p>
        </w:tc>
      </w:tr>
      <w:tr w:rsidR="001869B4" w:rsidRPr="002A4ED5" w14:paraId="0FCCA148" w14:textId="77777777" w:rsidTr="00F005AF">
        <w:tc>
          <w:tcPr>
            <w:tcW w:w="31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A56602" w14:textId="5379D037" w:rsidR="001869B4" w:rsidRPr="002A4ED5" w:rsidRDefault="00F005AF" w:rsidP="002A4ED5">
            <w:r>
              <w:t>Sugar Cookie</w:t>
            </w:r>
            <w:r w:rsidR="00F52720">
              <w:t>, Iced/Decorated</w:t>
            </w:r>
          </w:p>
        </w:tc>
        <w:tc>
          <w:tcPr>
            <w:tcW w:w="7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B56AB" w14:textId="77777777" w:rsidR="001869B4" w:rsidRPr="002A4ED5" w:rsidRDefault="001869B4" w:rsidP="002A4ED5"/>
        </w:tc>
        <w:tc>
          <w:tcPr>
            <w:tcW w:w="6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26025" w14:textId="57B517CF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4F145A" w14:textId="77777777" w:rsidR="001869B4" w:rsidRPr="002A4ED5" w:rsidRDefault="001869B4" w:rsidP="002A4ED5"/>
        </w:tc>
      </w:tr>
      <w:tr w:rsidR="001869B4" w:rsidRPr="002A4ED5" w14:paraId="0E50DBBB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53FFCE" w14:textId="5C7D9E45" w:rsidR="001869B4" w:rsidRPr="002A4ED5" w:rsidRDefault="00F005AF" w:rsidP="002A4ED5">
            <w:r>
              <w:t>Russian Tea Cake</w:t>
            </w:r>
            <w:r w:rsidR="00F52720">
              <w:t xml:space="preserve"> *Contains Nuts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55277F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2569D" w14:textId="7032F03A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1A697" w14:textId="77777777" w:rsidR="001869B4" w:rsidRPr="002A4ED5" w:rsidRDefault="001869B4" w:rsidP="002A4ED5"/>
        </w:tc>
      </w:tr>
      <w:tr w:rsidR="001869B4" w:rsidRPr="002A4ED5" w14:paraId="7DFAA415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A457D" w14:textId="5F6E8597" w:rsidR="001869B4" w:rsidRPr="002A4ED5" w:rsidRDefault="00F005AF" w:rsidP="002A4ED5">
            <w:r>
              <w:t>Snickerdoodle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ADC07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D247A" w14:textId="23AE6B11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3D2D2C" w14:textId="77777777" w:rsidR="001869B4" w:rsidRPr="002A4ED5" w:rsidRDefault="001869B4" w:rsidP="002A4ED5"/>
        </w:tc>
      </w:tr>
      <w:tr w:rsidR="001869B4" w:rsidRPr="002A4ED5" w14:paraId="51160152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75B530" w14:textId="0590533C" w:rsidR="001869B4" w:rsidRPr="002A4ED5" w:rsidRDefault="00F005AF" w:rsidP="002A4ED5">
            <w:r>
              <w:t>Lemon Drop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DDFEA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5DB71D" w14:textId="7CBE27A9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6D994" w14:textId="77777777" w:rsidR="001869B4" w:rsidRPr="002A4ED5" w:rsidRDefault="001869B4" w:rsidP="002A4ED5"/>
        </w:tc>
      </w:tr>
      <w:tr w:rsidR="001869B4" w:rsidRPr="002A4ED5" w14:paraId="6DC25B1B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3D78AF" w14:textId="4FAB7C93" w:rsidR="001869B4" w:rsidRPr="002A4ED5" w:rsidRDefault="00F005AF" w:rsidP="002A4ED5">
            <w:r>
              <w:t>Pizzelle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51EC06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4D799" w14:textId="1D5687B3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AFCFC4" w14:textId="77777777" w:rsidR="001869B4" w:rsidRPr="002A4ED5" w:rsidRDefault="001869B4" w:rsidP="002A4ED5"/>
        </w:tc>
      </w:tr>
      <w:tr w:rsidR="001869B4" w:rsidRPr="002A4ED5" w14:paraId="2DE21A9B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2E10E5" w14:textId="7D9F71C6" w:rsidR="001869B4" w:rsidRPr="002A4ED5" w:rsidRDefault="00F005AF" w:rsidP="002A4ED5">
            <w:r>
              <w:t>Mexican Sugar Cookie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4FE56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3C6AF" w14:textId="665294A6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4A2108" w14:textId="77777777" w:rsidR="001869B4" w:rsidRPr="002A4ED5" w:rsidRDefault="001869B4" w:rsidP="002A4ED5"/>
        </w:tc>
      </w:tr>
      <w:tr w:rsidR="001869B4" w:rsidRPr="002A4ED5" w14:paraId="10EA35E8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378F6" w14:textId="62E45DA2" w:rsidR="001869B4" w:rsidRPr="002A4ED5" w:rsidRDefault="00F005AF" w:rsidP="002A4ED5">
            <w:r>
              <w:t>Chocolate Chip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A0CC8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3E6C6" w14:textId="5C63AB5F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9060E" w14:textId="77777777" w:rsidR="001869B4" w:rsidRPr="002A4ED5" w:rsidRDefault="001869B4" w:rsidP="002A4ED5"/>
        </w:tc>
      </w:tr>
      <w:tr w:rsidR="001869B4" w:rsidRPr="002A4ED5" w14:paraId="25B38B42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22D1A3" w14:textId="4180BE65" w:rsidR="001869B4" w:rsidRPr="002A4ED5" w:rsidRDefault="00F005AF" w:rsidP="002A4ED5">
            <w:r>
              <w:t>Oatmeal Raisin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DA8196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7E678" w14:textId="7DC6EBC6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2175DE" w14:textId="77777777" w:rsidR="001869B4" w:rsidRPr="002A4ED5" w:rsidRDefault="001869B4" w:rsidP="002A4ED5"/>
        </w:tc>
      </w:tr>
      <w:tr w:rsidR="001869B4" w:rsidRPr="002A4ED5" w14:paraId="33EA6474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232FF" w14:textId="3019E8D5" w:rsidR="001869B4" w:rsidRPr="002A4ED5" w:rsidRDefault="00F005AF" w:rsidP="002A4ED5">
            <w:r>
              <w:t>Oatmeal Craisin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840E1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C4BCA" w14:textId="74B2B135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46F9B" w14:textId="77777777" w:rsidR="001869B4" w:rsidRPr="002A4ED5" w:rsidRDefault="001869B4" w:rsidP="002A4ED5"/>
        </w:tc>
      </w:tr>
      <w:tr w:rsidR="001869B4" w:rsidRPr="002A4ED5" w14:paraId="71A32185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1C7322" w14:textId="12AA24A5" w:rsidR="001869B4" w:rsidRPr="002A4ED5" w:rsidRDefault="00F005AF" w:rsidP="002A4ED5">
            <w:r>
              <w:t>Shortbread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8FF28E" w14:textId="77777777" w:rsidR="001869B4" w:rsidRPr="002A4ED5" w:rsidRDefault="001869B4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D0CC09" w14:textId="2FD191E8" w:rsidR="001869B4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303662" w14:textId="77777777" w:rsidR="001869B4" w:rsidRPr="002A4ED5" w:rsidRDefault="001869B4" w:rsidP="002A4ED5"/>
        </w:tc>
      </w:tr>
      <w:tr w:rsidR="00F005AF" w:rsidRPr="002A4ED5" w14:paraId="2BC834C7" w14:textId="77777777" w:rsidTr="00F005AF">
        <w:tc>
          <w:tcPr>
            <w:tcW w:w="31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33E7E0" w14:textId="73D2A2B3" w:rsidR="00F005AF" w:rsidRDefault="00F005AF" w:rsidP="002A4ED5">
            <w:r>
              <w:t>Assorted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535709" w14:textId="77777777" w:rsidR="00F005AF" w:rsidRPr="002A4ED5" w:rsidRDefault="00F005AF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EEC3C" w14:textId="7278F5B1" w:rsidR="00F005AF" w:rsidRPr="002A4ED5" w:rsidRDefault="00F005AF" w:rsidP="002A4ED5">
            <w:r>
              <w:t>8.50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965ED" w14:textId="77777777" w:rsidR="00F005AF" w:rsidRPr="002A4ED5" w:rsidRDefault="00F005AF" w:rsidP="002A4ED5"/>
        </w:tc>
      </w:tr>
      <w:tr w:rsidR="001869B4" w:rsidRPr="002A4ED5" w14:paraId="340A424B" w14:textId="77777777" w:rsidTr="00F005AF">
        <w:tc>
          <w:tcPr>
            <w:tcW w:w="3103" w:type="pct"/>
            <w:tcBorders>
              <w:top w:val="single" w:sz="4" w:space="0" w:color="auto"/>
            </w:tcBorders>
          </w:tcPr>
          <w:p w14:paraId="1A49D5F1" w14:textId="77777777" w:rsidR="001869B4" w:rsidRPr="002A4ED5" w:rsidRDefault="001869B4" w:rsidP="002A4ED5"/>
        </w:tc>
        <w:tc>
          <w:tcPr>
            <w:tcW w:w="717" w:type="pct"/>
            <w:tcBorders>
              <w:top w:val="single" w:sz="4" w:space="0" w:color="auto"/>
            </w:tcBorders>
          </w:tcPr>
          <w:p w14:paraId="0DEA1F37" w14:textId="77777777" w:rsidR="001869B4" w:rsidRPr="002A4ED5" w:rsidRDefault="001869B4" w:rsidP="002A4ED5"/>
        </w:tc>
        <w:sdt>
          <w:sdtPr>
            <w:id w:val="2064670704"/>
            <w:placeholder>
              <w:docPart w:val="E69694879AA24187BE4E94C4092E80B3"/>
            </w:placeholder>
            <w:temporary/>
            <w:showingPlcHdr/>
            <w15:appearance w15:val="hidden"/>
            <w:text/>
          </w:sdtPr>
          <w:sdtContent>
            <w:tc>
              <w:tcPr>
                <w:tcW w:w="625" w:type="pct"/>
                <w:tcBorders>
                  <w:top w:val="single" w:sz="4" w:space="0" w:color="auto"/>
                </w:tcBorders>
                <w:vAlign w:val="bottom"/>
              </w:tcPr>
              <w:p w14:paraId="758E2EA7" w14:textId="77777777" w:rsidR="001869B4" w:rsidRPr="002A4ED5" w:rsidRDefault="001869B4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</w:tcPr>
          <w:p w14:paraId="6AA0C09D" w14:textId="77777777" w:rsidR="001869B4" w:rsidRPr="002A4ED5" w:rsidRDefault="001869B4" w:rsidP="002A4ED5">
            <w:pPr>
              <w:rPr>
                <w:b/>
              </w:rPr>
            </w:pPr>
          </w:p>
        </w:tc>
      </w:tr>
    </w:tbl>
    <w:p w14:paraId="089E095F" w14:textId="77777777" w:rsidR="00806FF3" w:rsidRPr="00562601" w:rsidRDefault="00806FF3" w:rsidP="002A648D"/>
    <w:sectPr w:rsidR="00806FF3" w:rsidRPr="00562601" w:rsidSect="00F921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288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E2B1" w14:textId="77777777" w:rsidR="007154D2" w:rsidRDefault="007154D2" w:rsidP="00650259">
      <w:pPr>
        <w:spacing w:line="240" w:lineRule="auto"/>
      </w:pPr>
      <w:r>
        <w:separator/>
      </w:r>
    </w:p>
  </w:endnote>
  <w:endnote w:type="continuationSeparator" w:id="0">
    <w:p w14:paraId="1BD70639" w14:textId="77777777" w:rsidR="007154D2" w:rsidRDefault="007154D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4EC2C6-2D24-4EA0-B50E-A0B18A6EC482}"/>
    <w:embedBold r:id="rId2" w:fontKey="{5DF45567-5FE3-4CE1-B8D7-42298DCFDFE6}"/>
    <w:embedItalic r:id="rId3" w:fontKey="{4BC263C5-D1B3-4A12-859D-733F17B530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2AFFD0B-8158-4E2C-9B10-819798C3FBDC}"/>
    <w:embedBold r:id="rId5" w:fontKey="{F21FF5E2-01AA-4EA4-BE76-8E2D5E248A0F}"/>
    <w:embedItalic r:id="rId6" w:fontKey="{27992D7E-D92B-45AA-B8F8-745F7D1B49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7C158D4-EDF9-487D-B9D0-B7FF687D4B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885F454-3C98-4D17-AB66-077BE125B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5A452" w14:textId="77777777" w:rsidR="00F07CF2" w:rsidRDefault="00F07C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0BDB" w14:textId="77777777" w:rsidR="00F07CF2" w:rsidRDefault="00F07C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12CCF" w14:textId="77777777" w:rsidR="00F07CF2" w:rsidRDefault="00F07C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87E69" w14:textId="77777777" w:rsidR="007154D2" w:rsidRDefault="007154D2" w:rsidP="00650259">
      <w:pPr>
        <w:spacing w:line="240" w:lineRule="auto"/>
      </w:pPr>
      <w:r>
        <w:separator/>
      </w:r>
    </w:p>
  </w:footnote>
  <w:footnote w:type="continuationSeparator" w:id="0">
    <w:p w14:paraId="7C287BC1" w14:textId="77777777" w:rsidR="007154D2" w:rsidRDefault="007154D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DE1B6" w14:textId="77777777" w:rsidR="00F07CF2" w:rsidRDefault="00F07C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3574" w14:textId="77777777" w:rsidR="00F921EF" w:rsidRDefault="00F921EF" w:rsidP="00F005AF">
    <w:pPr>
      <w:pStyle w:val="Header"/>
      <w:jc w:val="center"/>
      <w:rPr>
        <w:color w:val="auto"/>
        <w:sz w:val="36"/>
        <w:szCs w:val="36"/>
      </w:rPr>
    </w:pPr>
  </w:p>
  <w:p w14:paraId="3EE03F7C" w14:textId="4816CE7C" w:rsidR="001869B4" w:rsidRPr="00F921EF" w:rsidRDefault="00F005AF" w:rsidP="00F005AF">
    <w:pPr>
      <w:pStyle w:val="Header"/>
      <w:jc w:val="center"/>
      <w:rPr>
        <w:color w:val="auto"/>
        <w:sz w:val="36"/>
        <w:szCs w:val="36"/>
      </w:rPr>
    </w:pPr>
    <w:r w:rsidRPr="00F921EF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7B12F199" wp14:editId="05AE6EFC">
          <wp:simplePos x="0" y="0"/>
          <wp:positionH relativeFrom="column">
            <wp:posOffset>-256540</wp:posOffset>
          </wp:positionH>
          <wp:positionV relativeFrom="page">
            <wp:align>top</wp:align>
          </wp:positionV>
          <wp:extent cx="1593215" cy="1593215"/>
          <wp:effectExtent l="0" t="0" r="6985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21EF">
      <w:rPr>
        <w:color w:val="auto"/>
        <w:sz w:val="36"/>
        <w:szCs w:val="36"/>
      </w:rPr>
      <w:t>H</w:t>
    </w:r>
    <w:r w:rsidR="001869B4" w:rsidRPr="00F921EF">
      <w:rPr>
        <w:color w:val="auto"/>
        <w:sz w:val="36"/>
        <w:szCs w:val="36"/>
      </w:rPr>
      <w:t>oliday cookie order form</w:t>
    </w:r>
  </w:p>
  <w:p w14:paraId="44886BB7" w14:textId="1A356896" w:rsidR="00F005AF" w:rsidRPr="00F921EF" w:rsidRDefault="00F005AF" w:rsidP="00F921EF">
    <w:pPr>
      <w:pStyle w:val="Header"/>
      <w:jc w:val="center"/>
      <w:rPr>
        <w:color w:val="auto"/>
        <w:sz w:val="36"/>
        <w:szCs w:val="36"/>
      </w:rPr>
    </w:pPr>
    <w:r w:rsidRPr="00F921EF">
      <w:rPr>
        <w:color w:val="auto"/>
        <w:sz w:val="36"/>
        <w:szCs w:val="36"/>
      </w:rPr>
      <w:t xml:space="preserve">Orders Due By December </w:t>
    </w:r>
    <w:r w:rsidR="00F921EF" w:rsidRPr="00F921EF">
      <w:rPr>
        <w:color w:val="auto"/>
        <w:sz w:val="36"/>
        <w:szCs w:val="36"/>
      </w:rPr>
      <w:t xml:space="preserve">8,2022 Pick Up: Dec </w:t>
    </w:r>
    <w:r w:rsidR="00F07CF2">
      <w:rPr>
        <w:color w:val="auto"/>
        <w:sz w:val="36"/>
        <w:szCs w:val="36"/>
      </w:rPr>
      <w:t>21</w:t>
    </w:r>
    <w:r w:rsidR="00F921EF" w:rsidRPr="00F921EF">
      <w:rPr>
        <w:color w:val="auto"/>
        <w:sz w:val="36"/>
        <w:szCs w:val="36"/>
      </w:rPr>
      <w:t>-22 9a-4p</w:t>
    </w:r>
  </w:p>
  <w:p w14:paraId="7BF8AD6B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D024" w14:textId="77777777" w:rsidR="00F07CF2" w:rsidRDefault="00F07C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7530956">
    <w:abstractNumId w:val="11"/>
  </w:num>
  <w:num w:numId="2" w16cid:durableId="1934583715">
    <w:abstractNumId w:val="7"/>
  </w:num>
  <w:num w:numId="3" w16cid:durableId="1722098613">
    <w:abstractNumId w:val="15"/>
  </w:num>
  <w:num w:numId="4" w16cid:durableId="962074921">
    <w:abstractNumId w:val="12"/>
  </w:num>
  <w:num w:numId="5" w16cid:durableId="1145314012">
    <w:abstractNumId w:val="13"/>
  </w:num>
  <w:num w:numId="6" w16cid:durableId="798842807">
    <w:abstractNumId w:val="19"/>
  </w:num>
  <w:num w:numId="7" w16cid:durableId="1175731984">
    <w:abstractNumId w:val="6"/>
  </w:num>
  <w:num w:numId="8" w16cid:durableId="85150344">
    <w:abstractNumId w:val="10"/>
  </w:num>
  <w:num w:numId="9" w16cid:durableId="751120127">
    <w:abstractNumId w:val="17"/>
  </w:num>
  <w:num w:numId="10" w16cid:durableId="1913469619">
    <w:abstractNumId w:val="1"/>
  </w:num>
  <w:num w:numId="11" w16cid:durableId="1507280444">
    <w:abstractNumId w:val="5"/>
  </w:num>
  <w:num w:numId="12" w16cid:durableId="677318832">
    <w:abstractNumId w:val="0"/>
  </w:num>
  <w:num w:numId="13" w16cid:durableId="1476869176">
    <w:abstractNumId w:val="2"/>
  </w:num>
  <w:num w:numId="14" w16cid:durableId="2107537979">
    <w:abstractNumId w:val="9"/>
  </w:num>
  <w:num w:numId="15" w16cid:durableId="1928922346">
    <w:abstractNumId w:val="8"/>
  </w:num>
  <w:num w:numId="16" w16cid:durableId="660813865">
    <w:abstractNumId w:val="16"/>
  </w:num>
  <w:num w:numId="17" w16cid:durableId="1916549465">
    <w:abstractNumId w:val="3"/>
  </w:num>
  <w:num w:numId="18" w16cid:durableId="1390811484">
    <w:abstractNumId w:val="21"/>
  </w:num>
  <w:num w:numId="19" w16cid:durableId="1826508261">
    <w:abstractNumId w:val="18"/>
  </w:num>
  <w:num w:numId="20" w16cid:durableId="532420941">
    <w:abstractNumId w:val="14"/>
  </w:num>
  <w:num w:numId="21" w16cid:durableId="1444572143">
    <w:abstractNumId w:val="20"/>
  </w:num>
  <w:num w:numId="22" w16cid:durableId="67712481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B4"/>
    <w:rsid w:val="00003B30"/>
    <w:rsid w:val="000213C1"/>
    <w:rsid w:val="00045CA6"/>
    <w:rsid w:val="00052382"/>
    <w:rsid w:val="0006568A"/>
    <w:rsid w:val="00076F0F"/>
    <w:rsid w:val="00084253"/>
    <w:rsid w:val="000D1F49"/>
    <w:rsid w:val="000F5C88"/>
    <w:rsid w:val="001727CA"/>
    <w:rsid w:val="001869B4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154D2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44334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5AF"/>
    <w:rsid w:val="00F00606"/>
    <w:rsid w:val="00F01256"/>
    <w:rsid w:val="00F07CF2"/>
    <w:rsid w:val="00F52720"/>
    <w:rsid w:val="00F5418C"/>
    <w:rsid w:val="00F549BE"/>
    <w:rsid w:val="00F921EF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B9F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t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A36882B7DF4718B28F8A10B3DA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43DD6-7824-4EAE-B2FF-3FE824511CA1}"/>
      </w:docPartPr>
      <w:docPartBody>
        <w:p w:rsidR="00000000" w:rsidRDefault="00000000">
          <w:pPr>
            <w:pStyle w:val="93A36882B7DF4718B28F8A10B3DA627A"/>
          </w:pPr>
          <w:r w:rsidRPr="002A4ED5">
            <w:t>Phone</w:t>
          </w:r>
        </w:p>
      </w:docPartBody>
    </w:docPart>
    <w:docPart>
      <w:docPartPr>
        <w:name w:val="CCF559B8485E46BFB6E74BDDF29F3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974DF-38D2-4DDF-980E-502147AB84EF}"/>
      </w:docPartPr>
      <w:docPartBody>
        <w:p w:rsidR="00000000" w:rsidRDefault="00000000">
          <w:pPr>
            <w:pStyle w:val="CCF559B8485E46BFB6E74BDDF29F36D2"/>
          </w:pPr>
          <w:r w:rsidRPr="002A4ED5">
            <w:t>Email</w:t>
          </w:r>
        </w:p>
      </w:docPartBody>
    </w:docPart>
    <w:docPart>
      <w:docPartPr>
        <w:name w:val="FCA848D5BAA54B4C8B8751CD89521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0FD35-564F-4127-AD40-ACDB56AD6974}"/>
      </w:docPartPr>
      <w:docPartBody>
        <w:p w:rsidR="00000000" w:rsidRDefault="00000000">
          <w:pPr>
            <w:pStyle w:val="FCA848D5BAA54B4C8B8751CD89521E11"/>
          </w:pPr>
          <w:r w:rsidRPr="002A4ED5">
            <w:t>Address</w:t>
          </w:r>
        </w:p>
      </w:docPartBody>
    </w:docPart>
    <w:docPart>
      <w:docPartPr>
        <w:name w:val="19C20580101B4C4E88B4C044F5B27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576F-C243-4116-B147-8F1C8DFF3F2D}"/>
      </w:docPartPr>
      <w:docPartBody>
        <w:p w:rsidR="00000000" w:rsidRDefault="00000000">
          <w:pPr>
            <w:pStyle w:val="19C20580101B4C4E88B4C044F5B27C72"/>
          </w:pPr>
          <w:r w:rsidRPr="002A4ED5">
            <w:t>City/State/Zip</w:t>
          </w:r>
        </w:p>
      </w:docPartBody>
    </w:docPart>
    <w:docPart>
      <w:docPartPr>
        <w:name w:val="E69694879AA24187BE4E94C4092E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DA84D-642D-4549-947C-A2D085ECD6FF}"/>
      </w:docPartPr>
      <w:docPartBody>
        <w:p w:rsidR="00000000" w:rsidRDefault="00E01F0E" w:rsidP="00E01F0E">
          <w:pPr>
            <w:pStyle w:val="E69694879AA24187BE4E94C4092E80B3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0E"/>
    <w:rsid w:val="00163004"/>
    <w:rsid w:val="00E0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3F4F043A6B4564B7D7C9075DBEA54C">
    <w:name w:val="693F4F043A6B4564B7D7C9075DBEA54C"/>
  </w:style>
  <w:style w:type="paragraph" w:customStyle="1" w:styleId="93A36882B7DF4718B28F8A10B3DA627A">
    <w:name w:val="93A36882B7DF4718B28F8A10B3DA627A"/>
  </w:style>
  <w:style w:type="paragraph" w:customStyle="1" w:styleId="CCF559B8485E46BFB6E74BDDF29F36D2">
    <w:name w:val="CCF559B8485E46BFB6E74BDDF29F36D2"/>
  </w:style>
  <w:style w:type="paragraph" w:customStyle="1" w:styleId="FCA848D5BAA54B4C8B8751CD89521E11">
    <w:name w:val="FCA848D5BAA54B4C8B8751CD89521E11"/>
  </w:style>
  <w:style w:type="paragraph" w:customStyle="1" w:styleId="19C20580101B4C4E88B4C044F5B27C72">
    <w:name w:val="19C20580101B4C4E88B4C044F5B27C72"/>
  </w:style>
  <w:style w:type="paragraph" w:customStyle="1" w:styleId="4929BED013F94B68BE205883FBE4A607">
    <w:name w:val="4929BED013F94B68BE205883FBE4A607"/>
  </w:style>
  <w:style w:type="paragraph" w:customStyle="1" w:styleId="847B1B137EBE46DCB72D88024EDE980A">
    <w:name w:val="847B1B137EBE46DCB72D88024EDE980A"/>
  </w:style>
  <w:style w:type="paragraph" w:customStyle="1" w:styleId="79EBFF0AFB454A4BA082EB66D714534A">
    <w:name w:val="79EBFF0AFB454A4BA082EB66D714534A"/>
  </w:style>
  <w:style w:type="paragraph" w:customStyle="1" w:styleId="BC61BFE6110B44758CA22FA48CC6D888">
    <w:name w:val="BC61BFE6110B44758CA22FA48CC6D888"/>
  </w:style>
  <w:style w:type="paragraph" w:customStyle="1" w:styleId="F77DFE0176CB422E831010A7F01742FB">
    <w:name w:val="F77DFE0176CB422E831010A7F01742FB"/>
  </w:style>
  <w:style w:type="paragraph" w:customStyle="1" w:styleId="1B9358CE5F8B4C89B0DF5FBE9081669A">
    <w:name w:val="1B9358CE5F8B4C89B0DF5FBE9081669A"/>
  </w:style>
  <w:style w:type="paragraph" w:customStyle="1" w:styleId="A9A37351E13546678F6BAD4CD6CC583A">
    <w:name w:val="A9A37351E13546678F6BAD4CD6CC583A"/>
  </w:style>
  <w:style w:type="paragraph" w:customStyle="1" w:styleId="E45BB3E05E36430298A81E75F64DD2B3">
    <w:name w:val="E45BB3E05E36430298A81E75F64DD2B3"/>
  </w:style>
  <w:style w:type="paragraph" w:customStyle="1" w:styleId="7D7F532DF0F8428E82D964BD4B3E961E">
    <w:name w:val="7D7F532DF0F8428E82D964BD4B3E961E"/>
  </w:style>
  <w:style w:type="paragraph" w:customStyle="1" w:styleId="4E19BEA5AB794B71BCEE76F2ACF2ACD4">
    <w:name w:val="4E19BEA5AB794B71BCEE76F2ACF2ACD4"/>
  </w:style>
  <w:style w:type="paragraph" w:customStyle="1" w:styleId="398F330611514F1C862F7A590248DB41">
    <w:name w:val="398F330611514F1C862F7A590248DB41"/>
    <w:rsid w:val="00E01F0E"/>
  </w:style>
  <w:style w:type="paragraph" w:customStyle="1" w:styleId="299BD151983F462387B07264CF2EADAC">
    <w:name w:val="299BD151983F462387B07264CF2EADAC"/>
    <w:rsid w:val="00E01F0E"/>
  </w:style>
  <w:style w:type="paragraph" w:customStyle="1" w:styleId="E22A0EBC0F8C4581A573F3C7DFF62CE7">
    <w:name w:val="E22A0EBC0F8C4581A573F3C7DFF62CE7"/>
    <w:rsid w:val="00E01F0E"/>
  </w:style>
  <w:style w:type="paragraph" w:customStyle="1" w:styleId="521285DDF16C4940A10EA7E26DB4589E">
    <w:name w:val="521285DDF16C4940A10EA7E26DB4589E"/>
    <w:rsid w:val="00E01F0E"/>
  </w:style>
  <w:style w:type="paragraph" w:customStyle="1" w:styleId="5EB5A98FB9B545E3AB0ECB837F6FDF95">
    <w:name w:val="5EB5A98FB9B545E3AB0ECB837F6FDF95"/>
    <w:rsid w:val="00E01F0E"/>
  </w:style>
  <w:style w:type="paragraph" w:customStyle="1" w:styleId="08582A8711A84FD5836F63A1DDFCF16A">
    <w:name w:val="08582A8711A84FD5836F63A1DDFCF16A"/>
    <w:rsid w:val="00E01F0E"/>
  </w:style>
  <w:style w:type="paragraph" w:customStyle="1" w:styleId="669241A2A96A45ACBB50A48EFE721B1C">
    <w:name w:val="669241A2A96A45ACBB50A48EFE721B1C"/>
    <w:rsid w:val="00E01F0E"/>
  </w:style>
  <w:style w:type="paragraph" w:customStyle="1" w:styleId="B094E1E0ADF345D189FE869221D35DE1">
    <w:name w:val="B094E1E0ADF345D189FE869221D35DE1"/>
    <w:rsid w:val="00E01F0E"/>
  </w:style>
  <w:style w:type="paragraph" w:customStyle="1" w:styleId="D1BCAEB07B624DE9A7488E28B2CADE61">
    <w:name w:val="D1BCAEB07B624DE9A7488E28B2CADE61"/>
    <w:rsid w:val="00E01F0E"/>
  </w:style>
  <w:style w:type="paragraph" w:customStyle="1" w:styleId="2203214ACE3746B58FC2DEFA6687DF0B">
    <w:name w:val="2203214ACE3746B58FC2DEFA6687DF0B"/>
    <w:rsid w:val="00E01F0E"/>
  </w:style>
  <w:style w:type="paragraph" w:customStyle="1" w:styleId="38C268AEA1944DB1AAC62CB6883051BA">
    <w:name w:val="38C268AEA1944DB1AAC62CB6883051BA"/>
    <w:rsid w:val="00E01F0E"/>
  </w:style>
  <w:style w:type="paragraph" w:customStyle="1" w:styleId="23619EC6CB6240A9941D5BDC889FB935">
    <w:name w:val="23619EC6CB6240A9941D5BDC889FB935"/>
    <w:rsid w:val="00E01F0E"/>
  </w:style>
  <w:style w:type="paragraph" w:customStyle="1" w:styleId="C914706CAB824CF0BE4175CF01B8267E">
    <w:name w:val="C914706CAB824CF0BE4175CF01B8267E"/>
    <w:rsid w:val="00E01F0E"/>
  </w:style>
  <w:style w:type="paragraph" w:customStyle="1" w:styleId="E8F3551501D544B1BEB7033B99186BDE">
    <w:name w:val="E8F3551501D544B1BEB7033B99186BDE"/>
    <w:rsid w:val="00E01F0E"/>
  </w:style>
  <w:style w:type="paragraph" w:customStyle="1" w:styleId="E69694879AA24187BE4E94C4092E80B3">
    <w:name w:val="E69694879AA24187BE4E94C4092E80B3"/>
    <w:rsid w:val="00E01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2022-11-15T13:33:00Z</dcterms:created>
  <dcterms:modified xsi:type="dcterms:W3CDTF">2022-11-17T16:01:00Z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